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0A0"/>
      </w:tblPr>
      <w:tblGrid>
        <w:gridCol w:w="10682"/>
      </w:tblGrid>
      <w:tr w:rsidR="001D1F2C" w:rsidRPr="00A350A6">
        <w:trPr>
          <w:trHeight w:val="2880"/>
          <w:jc w:val="center"/>
        </w:trPr>
        <w:tc>
          <w:tcPr>
            <w:tcW w:w="5000" w:type="pct"/>
          </w:tcPr>
          <w:p w:rsidR="001D1F2C" w:rsidRDefault="001D1F2C" w:rsidP="00A65B65">
            <w:pPr>
              <w:pStyle w:val="NoSpacing"/>
              <w:rPr>
                <w:rFonts w:ascii="Cambria" w:hAnsi="Cambria" w:cs="Cambria"/>
                <w:caps/>
              </w:rPr>
            </w:pPr>
          </w:p>
        </w:tc>
      </w:tr>
      <w:tr w:rsidR="001D1F2C" w:rsidRPr="00A350A6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1D1F2C" w:rsidRDefault="001D1F2C">
            <w:pPr>
              <w:pStyle w:val="NoSpacing"/>
              <w:jc w:val="center"/>
              <w:rPr>
                <w:rFonts w:ascii="Cambria" w:hAnsi="Cambria" w:cs="Cambria"/>
                <w:sz w:val="80"/>
                <w:szCs w:val="80"/>
              </w:rPr>
            </w:pPr>
            <w:r>
              <w:rPr>
                <w:rFonts w:ascii="Cambria" w:hAnsi="Cambria" w:cs="Cambria"/>
                <w:sz w:val="80"/>
                <w:szCs w:val="80"/>
              </w:rPr>
              <w:t>Rehabilitacja</w:t>
            </w:r>
          </w:p>
        </w:tc>
      </w:tr>
      <w:tr w:rsidR="001D1F2C" w:rsidRPr="00A350A6">
        <w:trPr>
          <w:trHeight w:val="360"/>
          <w:jc w:val="center"/>
        </w:trPr>
        <w:tc>
          <w:tcPr>
            <w:tcW w:w="5000" w:type="pct"/>
            <w:vAlign w:val="center"/>
          </w:tcPr>
          <w:p w:rsidR="001D1F2C" w:rsidRPr="00A350A6" w:rsidRDefault="001D1F2C">
            <w:pPr>
              <w:pStyle w:val="NoSpacing"/>
              <w:jc w:val="center"/>
            </w:pPr>
          </w:p>
        </w:tc>
      </w:tr>
    </w:tbl>
    <w:p w:rsidR="001D1F2C" w:rsidRDefault="001D1F2C"/>
    <w:p w:rsidR="001D1F2C" w:rsidRDefault="001D1F2C"/>
    <w:p w:rsidR="001D1F2C" w:rsidRDefault="001D1F2C">
      <w:pPr>
        <w:pStyle w:val="TOCHeading"/>
      </w:pPr>
      <w:r>
        <w:t>Zawartość</w:t>
      </w:r>
    </w:p>
    <w:p w:rsidR="001D1F2C" w:rsidRDefault="001D1F2C">
      <w:pPr>
        <w:pStyle w:val="TOC1"/>
        <w:tabs>
          <w:tab w:val="left" w:pos="440"/>
          <w:tab w:val="right" w:leader="dot" w:pos="10456"/>
        </w:tabs>
        <w:rPr>
          <w:noProof/>
          <w:lang w:eastAsia="pl-P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6225788" w:history="1">
        <w:r w:rsidRPr="00B657E0">
          <w:rPr>
            <w:rStyle w:val="Hyperlink"/>
            <w:noProof/>
          </w:rPr>
          <w:t>1.</w:t>
        </w:r>
        <w:r>
          <w:rPr>
            <w:noProof/>
            <w:lang w:eastAsia="pl-PL"/>
          </w:rPr>
          <w:tab/>
        </w:r>
        <w:r w:rsidRPr="00B657E0">
          <w:rPr>
            <w:rStyle w:val="Hyperlink"/>
            <w:noProof/>
          </w:rPr>
          <w:t>Integracja sensoryczna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_Toc36225788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D1F2C" w:rsidRDefault="001D1F2C">
      <w:pPr>
        <w:pStyle w:val="TOC1"/>
        <w:tabs>
          <w:tab w:val="left" w:pos="440"/>
          <w:tab w:val="right" w:leader="dot" w:pos="10456"/>
        </w:tabs>
        <w:rPr>
          <w:noProof/>
          <w:lang w:eastAsia="pl-PL"/>
        </w:rPr>
      </w:pPr>
      <w:hyperlink w:anchor="_Toc36225789" w:history="1">
        <w:r w:rsidRPr="00B657E0">
          <w:rPr>
            <w:rStyle w:val="Hyperlink"/>
            <w:noProof/>
          </w:rPr>
          <w:t>2.</w:t>
        </w:r>
        <w:r>
          <w:rPr>
            <w:noProof/>
            <w:lang w:eastAsia="pl-PL"/>
          </w:rPr>
          <w:tab/>
        </w:r>
        <w:r w:rsidRPr="00B657E0">
          <w:rPr>
            <w:rStyle w:val="Hyperlink"/>
            <w:noProof/>
          </w:rPr>
          <w:t>Terapia ręki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_Toc36225789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D1F2C" w:rsidRDefault="001D1F2C">
      <w:pPr>
        <w:pStyle w:val="TOC1"/>
        <w:tabs>
          <w:tab w:val="left" w:pos="440"/>
          <w:tab w:val="right" w:leader="dot" w:pos="10456"/>
        </w:tabs>
        <w:rPr>
          <w:noProof/>
          <w:lang w:eastAsia="pl-PL"/>
        </w:rPr>
      </w:pPr>
      <w:hyperlink w:anchor="_Toc36225790" w:history="1">
        <w:r w:rsidRPr="00B657E0">
          <w:rPr>
            <w:rStyle w:val="Hyperlink"/>
            <w:noProof/>
          </w:rPr>
          <w:t>3.</w:t>
        </w:r>
        <w:r>
          <w:rPr>
            <w:noProof/>
            <w:lang w:eastAsia="pl-PL"/>
          </w:rPr>
          <w:tab/>
        </w:r>
        <w:r w:rsidRPr="00B657E0">
          <w:rPr>
            <w:rStyle w:val="Hyperlink"/>
            <w:noProof/>
          </w:rPr>
          <w:t>Ćwiczenia obręczy barkowej – bardzo ważne w terapii ręki jak i w logopedii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_Toc36225790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D1F2C" w:rsidRDefault="001D1F2C">
      <w:pPr>
        <w:pStyle w:val="TOC1"/>
        <w:tabs>
          <w:tab w:val="left" w:pos="440"/>
          <w:tab w:val="right" w:leader="dot" w:pos="10456"/>
        </w:tabs>
        <w:rPr>
          <w:noProof/>
          <w:lang w:eastAsia="pl-PL"/>
        </w:rPr>
      </w:pPr>
      <w:hyperlink w:anchor="_Toc36225791" w:history="1">
        <w:r w:rsidRPr="00B657E0">
          <w:rPr>
            <w:rStyle w:val="Hyperlink"/>
            <w:noProof/>
          </w:rPr>
          <w:t>4.</w:t>
        </w:r>
        <w:r>
          <w:rPr>
            <w:noProof/>
            <w:lang w:eastAsia="pl-PL"/>
          </w:rPr>
          <w:tab/>
        </w:r>
        <w:r w:rsidRPr="00B657E0">
          <w:rPr>
            <w:rStyle w:val="Hyperlink"/>
            <w:noProof/>
          </w:rPr>
          <w:t>Ćwiczenia korekcyjne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_Toc36225791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1F2C" w:rsidRDefault="001D1F2C">
      <w:pPr>
        <w:pStyle w:val="TOC1"/>
        <w:tabs>
          <w:tab w:val="left" w:pos="440"/>
          <w:tab w:val="right" w:leader="dot" w:pos="10456"/>
        </w:tabs>
        <w:rPr>
          <w:noProof/>
          <w:lang w:eastAsia="pl-PL"/>
        </w:rPr>
      </w:pPr>
      <w:hyperlink w:anchor="_Toc36225792" w:history="1">
        <w:r w:rsidRPr="00B657E0">
          <w:rPr>
            <w:rStyle w:val="Hyperlink"/>
            <w:noProof/>
          </w:rPr>
          <w:t>5.</w:t>
        </w:r>
        <w:r>
          <w:rPr>
            <w:noProof/>
            <w:lang w:eastAsia="pl-PL"/>
          </w:rPr>
          <w:tab/>
        </w:r>
        <w:r w:rsidRPr="00B657E0">
          <w:rPr>
            <w:rStyle w:val="Hyperlink"/>
            <w:noProof/>
          </w:rPr>
          <w:t>Ćwiczenia stóp.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_Toc36225792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1F2C" w:rsidRDefault="001D1F2C">
      <w:pPr>
        <w:pStyle w:val="TOC1"/>
        <w:tabs>
          <w:tab w:val="left" w:pos="440"/>
          <w:tab w:val="right" w:leader="dot" w:pos="10456"/>
        </w:tabs>
        <w:rPr>
          <w:noProof/>
          <w:lang w:eastAsia="pl-PL"/>
        </w:rPr>
      </w:pPr>
      <w:hyperlink w:anchor="_Toc36225793" w:history="1">
        <w:r w:rsidRPr="00B657E0">
          <w:rPr>
            <w:rStyle w:val="Hyperlink"/>
            <w:noProof/>
          </w:rPr>
          <w:t>6.</w:t>
        </w:r>
        <w:r>
          <w:rPr>
            <w:noProof/>
            <w:lang w:eastAsia="pl-PL"/>
          </w:rPr>
          <w:tab/>
        </w:r>
        <w:r w:rsidRPr="00B657E0">
          <w:rPr>
            <w:rStyle w:val="Hyperlink"/>
            <w:noProof/>
          </w:rPr>
          <w:t>Ćwiczenia z rodzicami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_Toc36225793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D1F2C" w:rsidRDefault="001D1F2C">
      <w:pPr>
        <w:pStyle w:val="TOC1"/>
        <w:tabs>
          <w:tab w:val="left" w:pos="440"/>
          <w:tab w:val="right" w:leader="dot" w:pos="10456"/>
        </w:tabs>
        <w:rPr>
          <w:noProof/>
          <w:lang w:eastAsia="pl-PL"/>
        </w:rPr>
      </w:pPr>
      <w:hyperlink w:anchor="_Toc36225794" w:history="1">
        <w:r w:rsidRPr="00B657E0">
          <w:rPr>
            <w:rStyle w:val="Hyperlink"/>
            <w:noProof/>
          </w:rPr>
          <w:t>7.</w:t>
        </w:r>
        <w:r>
          <w:rPr>
            <w:noProof/>
            <w:lang w:eastAsia="pl-PL"/>
          </w:rPr>
          <w:tab/>
        </w:r>
        <w:r w:rsidRPr="00B657E0">
          <w:rPr>
            <w:rStyle w:val="Hyperlink"/>
            <w:noProof/>
          </w:rPr>
          <w:t>Dla tych co mają piłkę rehabilitacyjną w domu.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_Toc36225794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1F2C" w:rsidRDefault="001D1F2C">
      <w:pPr>
        <w:pStyle w:val="TOC1"/>
        <w:tabs>
          <w:tab w:val="left" w:pos="440"/>
          <w:tab w:val="right" w:leader="dot" w:pos="10456"/>
        </w:tabs>
        <w:rPr>
          <w:noProof/>
          <w:lang w:eastAsia="pl-PL"/>
        </w:rPr>
      </w:pPr>
      <w:hyperlink w:anchor="_Toc36225795" w:history="1">
        <w:r w:rsidRPr="00B657E0">
          <w:rPr>
            <w:rStyle w:val="Hyperlink"/>
            <w:noProof/>
          </w:rPr>
          <w:t>8.</w:t>
        </w:r>
        <w:r>
          <w:rPr>
            <w:noProof/>
            <w:lang w:eastAsia="pl-PL"/>
          </w:rPr>
          <w:tab/>
        </w:r>
        <w:r w:rsidRPr="00B657E0">
          <w:rPr>
            <w:rStyle w:val="Hyperlink"/>
            <w:noProof/>
          </w:rPr>
          <w:t>Ćwiczenia różne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_Toc36225795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D1F2C" w:rsidRDefault="001D1F2C">
      <w:r>
        <w:fldChar w:fldCharType="end"/>
      </w:r>
    </w:p>
    <w:p w:rsidR="001D1F2C" w:rsidRDefault="001D1F2C" w:rsidP="00DB6D25">
      <w:pPr>
        <w:tabs>
          <w:tab w:val="left" w:pos="1965"/>
        </w:tabs>
      </w:pPr>
      <w:r>
        <w:tab/>
      </w:r>
    </w:p>
    <w:p w:rsidR="001D1F2C" w:rsidRDefault="001D1F2C">
      <w:r>
        <w:rPr>
          <w:b/>
          <w:bCs/>
        </w:rPr>
        <w:br w:type="page"/>
      </w:r>
    </w:p>
    <w:p w:rsidR="001D1F2C" w:rsidRPr="00FF1ED7" w:rsidRDefault="001D1F2C" w:rsidP="005971DD">
      <w:pPr>
        <w:pStyle w:val="Heading1"/>
        <w:numPr>
          <w:ilvl w:val="0"/>
          <w:numId w:val="2"/>
        </w:numPr>
      </w:pPr>
      <w:bookmarkStart w:id="0" w:name="_Toc36225788"/>
      <w:r w:rsidRPr="00FF1ED7">
        <w:t>Integracja sensoryczna</w:t>
      </w:r>
      <w:bookmarkEnd w:id="0"/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0" o:spid="_x0000_s1026" type="#_x0000_t75" alt="5c2849340227ec0741305fe6afdcacd6.jpg" style="position:absolute;margin-left:-1.05pt;margin-top:68.6pt;width:167.5pt;height:226pt;z-index:251636224;visibility:visible">
            <v:imagedata r:id="rId7" o:title=""/>
          </v:shape>
        </w:pict>
      </w:r>
      <w:r>
        <w:rPr>
          <w:noProof/>
          <w:lang w:eastAsia="pl-PL"/>
        </w:rPr>
        <w:pict>
          <v:shape id="Obraz 6" o:spid="_x0000_s1027" type="#_x0000_t75" alt="72b4f9a7b0163c7c949d748a967082db.jpg" style="position:absolute;margin-left:12.35pt;margin-top:460.95pt;width:227.1pt;height:151.5pt;z-index:251640320;visibility:visible">
            <v:imagedata r:id="rId8" o:title=""/>
          </v:shape>
        </w:pict>
      </w:r>
      <w:r w:rsidRPr="00FF1ED7">
        <w:rPr>
          <w:rFonts w:ascii="Times New Roman" w:hAnsi="Times New Roman" w:cs="Times New Roman"/>
          <w:sz w:val="28"/>
          <w:szCs w:val="28"/>
        </w:rPr>
        <w:t xml:space="preserve"> Propozycja ćwiczeń z wykorzystaniem taśmy samoprzylepnej. Można też wykorzystać sznurek</w:t>
      </w:r>
      <w:r>
        <w:rPr>
          <w:rFonts w:ascii="Times New Roman" w:hAnsi="Times New Roman" w:cs="Times New Roman"/>
          <w:sz w:val="28"/>
          <w:szCs w:val="28"/>
        </w:rPr>
        <w:t xml:space="preserve"> lub</w:t>
      </w:r>
      <w:r w:rsidRPr="00FF1ED7">
        <w:rPr>
          <w:rFonts w:ascii="Times New Roman" w:hAnsi="Times New Roman" w:cs="Times New Roman"/>
          <w:sz w:val="28"/>
          <w:szCs w:val="28"/>
        </w:rPr>
        <w:t xml:space="preserve"> skakanki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pict>
          <v:shape id="Obraz 3" o:spid="_x0000_s1028" type="#_x0000_t75" alt="bb1aced47e8c631a4fd0bf82528954f9.jpg" style="position:absolute;margin-left:279.65pt;margin-top:5.95pt;width:158.85pt;height:170.15pt;z-index:-251679232;visibility:visible">
            <v:imagedata r:id="rId9" o:title="" cropbottom="12564f"/>
          </v:shape>
        </w:pict>
      </w: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pict>
          <v:shape id="Obraz 8" o:spid="_x0000_s1029" type="#_x0000_t75" alt="e981fad92b4fb652c00c34fa1624110e.jpg" style="position:absolute;margin-left:312.35pt;margin-top:5.5pt;width:187.6pt;height:235.6pt;z-index:251642368;visibility:visible">
            <v:imagedata r:id="rId10" o:title=""/>
          </v:shape>
        </w:pict>
      </w: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pict>
          <v:shape id="Obraz 4" o:spid="_x0000_s1030" type="#_x0000_t75" alt="4f58c69555aab9dfbe4d28d8107fda73.jpg" style="position:absolute;margin-left:238.9pt;margin-top:163.65pt;width:243.95pt;height:268.35pt;z-index:-251678208;visibility:visible">
            <v:imagedata r:id="rId11" o:title="" croptop="17104f"/>
          </v:shape>
        </w:pict>
      </w:r>
      <w:r>
        <w:rPr>
          <w:noProof/>
          <w:lang w:eastAsia="pl-PL"/>
        </w:rPr>
        <w:pict>
          <v:shape id="Obraz 7" o:spid="_x0000_s1031" type="#_x0000_t75" alt="557ea6f17a2f01a8cfed22434fae60bb.jpg" style="position:absolute;margin-left:9.8pt;margin-top:350.15pt;width:181pt;height:242.15pt;z-index:251641344;visibility:visible">
            <v:imagedata r:id="rId12" o:title=""/>
          </v:shape>
        </w:pict>
      </w:r>
      <w:r>
        <w:rPr>
          <w:noProof/>
          <w:lang w:eastAsia="pl-PL"/>
        </w:rPr>
        <w:pict>
          <v:shape id="Obraz 5" o:spid="_x0000_s1032" type="#_x0000_t75" alt="b64215902d6562b0347836a08433b00e.jpg" style="position:absolute;margin-left:25.15pt;margin-top:78.5pt;width:145.25pt;height:196.35pt;z-index:251639296;visibility:visible">
            <v:imagedata r:id="rId13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1F2C" w:rsidRPr="005971DD" w:rsidRDefault="001D1F2C" w:rsidP="005971DD">
      <w:pPr>
        <w:pStyle w:val="Heading1"/>
        <w:numPr>
          <w:ilvl w:val="0"/>
          <w:numId w:val="2"/>
        </w:numPr>
      </w:pPr>
      <w:bookmarkStart w:id="1" w:name="_Toc36225789"/>
      <w:r w:rsidRPr="005971DD">
        <w:t>Terapia ręki</w:t>
      </w:r>
      <w:bookmarkEnd w:id="1"/>
    </w:p>
    <w:p w:rsidR="001D1F2C" w:rsidRDefault="001D1F2C" w:rsidP="005971D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pict>
          <v:shape id="Obraz 2" o:spid="_x0000_s1033" type="#_x0000_t75" alt="ec05207597327ef09a75155d28614c2d.jpg" style="position:absolute;margin-left:153.1pt;margin-top:19.75pt;width:175.8pt;height:235.3pt;z-index:251644416;visibility:visible">
            <v:imagedata r:id="rId14" o:title=""/>
          </v:shape>
        </w:pict>
      </w: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pict>
          <v:shape id="_x0000_s1034" type="#_x0000_t75" alt="8f6a4dfcd4324a36c4886da627b00a55.jpg" style="position:absolute;margin-left:273.9pt;margin-top:19.45pt;width:201.6pt;height:348.15pt;z-index:251643392;visibility:visible">
            <v:imagedata r:id="rId15" o:title=""/>
          </v:shape>
        </w:pict>
      </w: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pict>
          <v:shape id="_x0000_s1035" type="#_x0000_t75" alt="95ff4c133e89128a912b18b6e331ae9f.jpg" style="position:absolute;margin-left:-1.2pt;margin-top:12.45pt;width:239.2pt;height:251.45pt;z-index:251645440;visibility:visible">
            <v:imagedata r:id="rId16" o:title=""/>
          </v:shape>
        </w:pict>
      </w: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</w:p>
    <w:p w:rsidR="001D1F2C" w:rsidRPr="007B35C9" w:rsidRDefault="001D1F2C" w:rsidP="005971DD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 w:rsidP="005971DD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 w:rsidP="005971DD">
      <w:pPr>
        <w:rPr>
          <w:rFonts w:ascii="Times New Roman" w:hAnsi="Times New Roman" w:cs="Times New Roman"/>
          <w:sz w:val="28"/>
          <w:szCs w:val="28"/>
        </w:rPr>
      </w:pPr>
    </w:p>
    <w:p w:rsidR="001D1F2C" w:rsidRDefault="001D1F2C" w:rsidP="00597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1F2C" w:rsidRPr="005971DD" w:rsidRDefault="001D1F2C" w:rsidP="005971DD">
      <w:pPr>
        <w:pStyle w:val="Heading1"/>
        <w:numPr>
          <w:ilvl w:val="0"/>
          <w:numId w:val="2"/>
        </w:numPr>
      </w:pPr>
      <w:bookmarkStart w:id="2" w:name="_Toc36225790"/>
      <w:r w:rsidRPr="005971DD">
        <w:t>Ćwiczenia obręczy barkowej – bardzo ważne w terapii ręki jak i w logopedii</w:t>
      </w:r>
      <w:bookmarkEnd w:id="2"/>
    </w:p>
    <w:p w:rsidR="001D1F2C" w:rsidRDefault="001D1F2C" w:rsidP="005971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pict>
          <v:shape id="_x0000_s1036" type="#_x0000_t75" alt="559e1a342c3c391fb9c0cac44419a8fd.jpg" style="position:absolute;margin-left:24.25pt;margin-top:7.65pt;width:134.9pt;height:62.55pt;z-index:251647488;visibility:visible">
            <v:imagedata r:id="rId17" o:title="" croptop="5706f" cropbottom="49640f" cropleft="6624f" cropright="33663f"/>
          </v:shape>
        </w:pict>
      </w:r>
    </w:p>
    <w:p w:rsidR="001D1F2C" w:rsidRDefault="001D1F2C" w:rsidP="005971DD">
      <w:pPr>
        <w:tabs>
          <w:tab w:val="left" w:pos="2847"/>
        </w:tabs>
        <w:ind w:left="35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pict>
          <v:shape id="_x0000_s1037" type="#_x0000_t75" alt="559e1a342c3c391fb9c0cac44419a8fd.jpg" style="position:absolute;left:0;text-align:left;margin-left:40.25pt;margin-top:41.65pt;width:126.8pt;height:73.85pt;z-index:251649536;visibility:visible">
            <v:imagedata r:id="rId17" o:title="" croptop="20489f" cropbottom="32970f" cropleft="36892f"/>
          </v:shape>
        </w:pict>
      </w:r>
      <w:r>
        <w:rPr>
          <w:rFonts w:ascii="Times New Roman" w:hAnsi="Times New Roman" w:cs="Times New Roman"/>
          <w:sz w:val="28"/>
          <w:szCs w:val="28"/>
        </w:rPr>
        <w:t>1.W leżeniu tyłem (na plecach), nogi zgięte – ruch ramion od  tułowia ku górze po podłożu.</w:t>
      </w:r>
    </w:p>
    <w:p w:rsidR="001D1F2C" w:rsidRDefault="001D1F2C" w:rsidP="005971DD">
      <w:pPr>
        <w:tabs>
          <w:tab w:val="left" w:pos="2847"/>
        </w:tabs>
        <w:ind w:left="3540"/>
        <w:rPr>
          <w:rFonts w:ascii="Times New Roman" w:hAnsi="Times New Roman" w:cs="Times New Roman"/>
          <w:sz w:val="28"/>
          <w:szCs w:val="28"/>
        </w:rPr>
      </w:pPr>
    </w:p>
    <w:p w:rsidR="001D1F2C" w:rsidRDefault="001D1F2C" w:rsidP="005971DD">
      <w:pPr>
        <w:tabs>
          <w:tab w:val="left" w:pos="2847"/>
        </w:tabs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Ćwiczenie z gumą</w:t>
      </w:r>
    </w:p>
    <w:p w:rsidR="001D1F2C" w:rsidRDefault="001D1F2C" w:rsidP="005971DD">
      <w:pPr>
        <w:tabs>
          <w:tab w:val="left" w:pos="2847"/>
        </w:tabs>
        <w:ind w:left="35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pict>
          <v:shape id="_x0000_s1038" type="#_x0000_t75" alt="559e1a342c3c391fb9c0cac44419a8fd.jpg" style="position:absolute;left:0;text-align:left;margin-left:35.6pt;margin-top:11.45pt;width:131.1pt;height:73.85pt;z-index:251653632;visibility:visible">
            <v:imagedata r:id="rId17" o:title="" croptop="36230f" cropbottom="17361f" cropleft="5644f" cropright="30934f"/>
          </v:shape>
        </w:pict>
      </w:r>
    </w:p>
    <w:p w:rsidR="001D1F2C" w:rsidRDefault="001D1F2C" w:rsidP="005971DD">
      <w:pPr>
        <w:tabs>
          <w:tab w:val="left" w:pos="2847"/>
        </w:tabs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Ćwiczenia z gumą zaczepioną do mebli lub trzymaną przez dorosłego.</w:t>
      </w:r>
    </w:p>
    <w:p w:rsidR="001D1F2C" w:rsidRDefault="001D1F2C" w:rsidP="005971DD">
      <w:pPr>
        <w:tabs>
          <w:tab w:val="left" w:pos="2847"/>
        </w:tabs>
        <w:ind w:left="35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pict>
          <v:shape id="_x0000_s1039" type="#_x0000_t75" alt="559e1a342c3c391fb9c0cac44419a8fd.jpg" style="position:absolute;left:0;text-align:left;margin-left:49.1pt;margin-top:16.4pt;width:119.1pt;height:85.25pt;z-index:251646464;visibility:visible">
            <v:imagedata r:id="rId17" o:title="" croptop="51832f" cropleft="38716f"/>
          </v:shape>
        </w:pict>
      </w:r>
    </w:p>
    <w:p w:rsidR="001D1F2C" w:rsidRDefault="001D1F2C" w:rsidP="005971DD">
      <w:pPr>
        <w:tabs>
          <w:tab w:val="left" w:pos="2847"/>
        </w:tabs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Przepychanka. Dziecko siedzi w rozkroku i pcha ramionami w rami0na rodziców.</w:t>
      </w:r>
    </w:p>
    <w:p w:rsidR="001D1F2C" w:rsidRDefault="001D1F2C" w:rsidP="005971DD">
      <w:pPr>
        <w:tabs>
          <w:tab w:val="left" w:pos="2847"/>
        </w:tabs>
        <w:ind w:left="35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pict>
          <v:shape id="_x0000_s1040" type="#_x0000_t75" alt="559e1a342c3c391fb9c0cac44419a8fd.jpg" style="position:absolute;left:0;text-align:left;margin-left:44.85pt;margin-top:12pt;width:123.55pt;height:1in;z-index:251650560;visibility:visible">
            <v:imagedata r:id="rId17" o:title="" croptop="21439f" cropbottom="32292f" cropleft="6426f" cropright="31495f"/>
          </v:shape>
        </w:pict>
      </w:r>
    </w:p>
    <w:p w:rsidR="001D1F2C" w:rsidRDefault="001D1F2C" w:rsidP="005971DD">
      <w:pPr>
        <w:tabs>
          <w:tab w:val="left" w:pos="2847"/>
        </w:tabs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Ćwiczenia z gumami. Trzymając napiętą gumę dziecko próbuje usiąść.</w:t>
      </w:r>
    </w:p>
    <w:p w:rsidR="001D1F2C" w:rsidRDefault="001D1F2C" w:rsidP="005971DD">
      <w:pPr>
        <w:tabs>
          <w:tab w:val="left" w:pos="2847"/>
        </w:tabs>
        <w:ind w:left="35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pict>
          <v:shape id="_x0000_s1041" type="#_x0000_t75" alt="559e1a342c3c391fb9c0cac44419a8fd.jpg" style="position:absolute;left:0;text-align:left;margin-left:48.85pt;margin-top:8.5pt;width:126.85pt;height:81.45pt;z-index:251648512;visibility:visible">
            <v:imagedata r:id="rId17" o:title="" croptop="52239f" cropleft="7845f" cropright="29259f"/>
          </v:shape>
        </w:pict>
      </w:r>
    </w:p>
    <w:p w:rsidR="001D1F2C" w:rsidRDefault="001D1F2C" w:rsidP="005971DD">
      <w:pPr>
        <w:tabs>
          <w:tab w:val="left" w:pos="2847"/>
        </w:tabs>
        <w:ind w:left="35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pict>
          <v:shape id="_x0000_s1042" type="#_x0000_t75" alt="559e1a342c3c391fb9c0cac44419a8fd.jpg" style="position:absolute;left:0;text-align:left;margin-left:48.85pt;margin-top:46.2pt;width:127.3pt;height:68.2pt;z-index:251652608;visibility:visible">
            <v:imagedata r:id="rId17" o:title="" croptop="36499f" cropbottom="18046f" cropleft="37249f"/>
          </v:shape>
        </w:pict>
      </w:r>
      <w:r>
        <w:rPr>
          <w:rFonts w:ascii="Times New Roman" w:hAnsi="Times New Roman" w:cs="Times New Roman"/>
          <w:sz w:val="28"/>
          <w:szCs w:val="28"/>
        </w:rPr>
        <w:t>6. Jazda na brzuchu na deskorolce. Odpychamy się rękoma symetrycznie.</w:t>
      </w:r>
    </w:p>
    <w:p w:rsidR="001D1F2C" w:rsidRDefault="001D1F2C" w:rsidP="005971DD">
      <w:pPr>
        <w:tabs>
          <w:tab w:val="left" w:pos="2847"/>
        </w:tabs>
        <w:ind w:left="3540"/>
        <w:rPr>
          <w:rFonts w:ascii="Times New Roman" w:hAnsi="Times New Roman" w:cs="Times New Roman"/>
          <w:sz w:val="28"/>
          <w:szCs w:val="28"/>
        </w:rPr>
      </w:pPr>
    </w:p>
    <w:p w:rsidR="001D1F2C" w:rsidRDefault="001D1F2C" w:rsidP="005971DD">
      <w:pPr>
        <w:tabs>
          <w:tab w:val="left" w:pos="2847"/>
        </w:tabs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Dotykanie piłki raz jedną ręką raz drugą</w:t>
      </w:r>
    </w:p>
    <w:p w:rsidR="001D1F2C" w:rsidRDefault="001D1F2C" w:rsidP="005971DD">
      <w:pPr>
        <w:tabs>
          <w:tab w:val="left" w:pos="2847"/>
        </w:tabs>
        <w:ind w:left="35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pict>
          <v:shape id="_x0000_s1043" type="#_x0000_t75" alt="559e1a342c3c391fb9c0cac44419a8fd.jpg" style="position:absolute;left:0;text-align:left;margin-left:45.1pt;margin-top:23.65pt;width:123.55pt;height:1in;z-index:251651584;visibility:visible">
            <v:imagedata r:id="rId17" o:title="" croptop="4749f" cropbottom="49118f" cropleft="38171f"/>
          </v:shape>
        </w:pict>
      </w:r>
    </w:p>
    <w:p w:rsidR="001D1F2C" w:rsidRDefault="001D1F2C" w:rsidP="005971DD">
      <w:pPr>
        <w:tabs>
          <w:tab w:val="left" w:pos="2847"/>
        </w:tabs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Zawieszamy  piłkę na sznurku: piłka się huśta gdy sznurek jest napięty</w:t>
      </w:r>
    </w:p>
    <w:p w:rsidR="001D1F2C" w:rsidRDefault="001D1F2C" w:rsidP="005971DD">
      <w:pPr>
        <w:tabs>
          <w:tab w:val="left" w:pos="2847"/>
        </w:tabs>
        <w:rPr>
          <w:rFonts w:ascii="Times New Roman" w:hAnsi="Times New Roman" w:cs="Times New Roman"/>
          <w:sz w:val="28"/>
          <w:szCs w:val="28"/>
        </w:rPr>
      </w:pPr>
    </w:p>
    <w:p w:rsidR="001D1F2C" w:rsidRDefault="001D1F2C" w:rsidP="005971DD">
      <w:pPr>
        <w:tabs>
          <w:tab w:val="left" w:pos="2847"/>
        </w:tabs>
        <w:rPr>
          <w:rFonts w:ascii="Times New Roman" w:hAnsi="Times New Roman" w:cs="Times New Roman"/>
          <w:sz w:val="28"/>
          <w:szCs w:val="28"/>
        </w:rPr>
      </w:pPr>
    </w:p>
    <w:p w:rsidR="001D1F2C" w:rsidRPr="00A65B65" w:rsidRDefault="001D1F2C" w:rsidP="00A65B65">
      <w:pPr>
        <w:tabs>
          <w:tab w:val="left" w:pos="2847"/>
        </w:tabs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65B65">
        <w:rPr>
          <w:rFonts w:ascii="Times New Roman" w:hAnsi="Times New Roman" w:cs="Times New Roman"/>
          <w:b/>
          <w:bCs/>
          <w:i/>
          <w:iCs/>
          <w:sz w:val="24"/>
          <w:szCs w:val="24"/>
        </w:rPr>
        <w:t>Nie wszystkie ćwiczenia wykonujemy naraz. Proszę wybrać trzy z podanych i powtórzyć</w:t>
      </w:r>
    </w:p>
    <w:p w:rsidR="001D1F2C" w:rsidRPr="00A65B65" w:rsidRDefault="001D1F2C" w:rsidP="00A65B65">
      <w:pPr>
        <w:tabs>
          <w:tab w:val="left" w:pos="2847"/>
        </w:tabs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65B65">
        <w:rPr>
          <w:rFonts w:ascii="Times New Roman" w:hAnsi="Times New Roman" w:cs="Times New Roman"/>
          <w:b/>
          <w:bCs/>
          <w:i/>
          <w:iCs/>
          <w:sz w:val="24"/>
          <w:szCs w:val="24"/>
        </w:rPr>
        <w:t>w dwóch seriach po 10 powtórzeń</w:t>
      </w:r>
    </w:p>
    <w:p w:rsidR="001D1F2C" w:rsidRDefault="001D1F2C" w:rsidP="00A65B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1F2C" w:rsidRDefault="001D1F2C" w:rsidP="00871340">
      <w:pPr>
        <w:pStyle w:val="Heading1"/>
        <w:numPr>
          <w:ilvl w:val="0"/>
          <w:numId w:val="2"/>
        </w:numPr>
      </w:pPr>
      <w:bookmarkStart w:id="3" w:name="_Toc36225791"/>
      <w:r>
        <w:t>Ćwiczenia korekcyjne</w:t>
      </w:r>
      <w:bookmarkEnd w:id="3"/>
    </w:p>
    <w:p w:rsidR="001D1F2C" w:rsidRDefault="001D1F2C" w:rsidP="00871340">
      <w:r>
        <w:rPr>
          <w:noProof/>
          <w:lang w:eastAsia="pl-PL"/>
        </w:rPr>
        <w:pict>
          <v:shape id="Obraz 22" o:spid="_x0000_s1044" type="#_x0000_t75" alt="7527a85ae6a45188f7e917930b4041d2.jpg" style="position:absolute;margin-left:264pt;margin-top:59.85pt;width:257.25pt;height:171.75pt;z-index:-251659776;visibility:visible">
            <v:imagedata r:id="rId18" o:title=""/>
          </v:shape>
        </w:pict>
      </w:r>
      <w:r>
        <w:rPr>
          <w:noProof/>
          <w:lang w:eastAsia="pl-PL"/>
        </w:rPr>
        <w:pict>
          <v:shape id="Obraz 20" o:spid="_x0000_s1045" type="#_x0000_t75" alt="4b66d2e27677e5fabe66c235c9b4590b.jpg" style="position:absolute;margin-left:17.25pt;margin-top:44.95pt;width:176.25pt;height:99pt;z-index:-251661824;visibility:visible">
            <v:imagedata r:id="rId19" o:title=""/>
          </v:shape>
        </w:pict>
      </w:r>
      <w:r>
        <w:t>Ćwiczenia wykonujemy spokojnie ok. 30s na każdy ruch. Pamiętamy o symetrii ciała (równym ułożeniu). Wszystkie ćwiczenia wykonujemy w 2 seriach po 20 powtórzeń z wyjątkiem ćwiczeń rozciągających (8,9).</w:t>
      </w:r>
    </w:p>
    <w:p w:rsidR="001D1F2C" w:rsidRDefault="001D1F2C" w:rsidP="00871340">
      <w:r>
        <w:t>1.</w:t>
      </w:r>
    </w:p>
    <w:p w:rsidR="001D1F2C" w:rsidRDefault="001D1F2C" w:rsidP="00871340">
      <w:pPr>
        <w:jc w:val="center"/>
      </w:pPr>
      <w:r>
        <w:rPr>
          <w:noProof/>
          <w:lang w:eastAsia="pl-PL"/>
        </w:rPr>
        <w:pict>
          <v:shape id="Obraz 23" o:spid="_x0000_s1046" type="#_x0000_t75" alt="b46c646906fe01b80b92f6c3d36700c2.jpg" style="position:absolute;left:0;text-align:left;margin-left:24pt;margin-top:77.55pt;width:160.5pt;height:232.5pt;z-index:-251658752;visibility:visible">
            <v:imagedata r:id="rId20" o:title=""/>
          </v:shape>
        </w:pict>
      </w:r>
      <w:r>
        <w:t>2.</w:t>
      </w:r>
    </w:p>
    <w:p w:rsidR="001D1F2C" w:rsidRPr="00871340" w:rsidRDefault="001D1F2C" w:rsidP="00871340"/>
    <w:p w:rsidR="001D1F2C" w:rsidRDefault="001D1F2C" w:rsidP="00871340"/>
    <w:p w:rsidR="001D1F2C" w:rsidRDefault="001D1F2C" w:rsidP="00871340">
      <w:r>
        <w:rPr>
          <w:noProof/>
          <w:lang w:eastAsia="pl-PL"/>
        </w:rPr>
        <w:pict>
          <v:shape id="Obraz 21" o:spid="_x0000_s1047" type="#_x0000_t75" alt="28ac6cbc40ed34be9e7077aa68cb2c12.jpg" style="position:absolute;margin-left:296.25pt;margin-top:121.2pt;width:146.25pt;height:220.5pt;z-index:-251660800;visibility:visible">
            <v:imagedata r:id="rId21" o:title=""/>
          </v:shape>
        </w:pict>
      </w:r>
      <w:r>
        <w:tab/>
        <w:t>3.</w:t>
      </w:r>
    </w:p>
    <w:p w:rsidR="001D1F2C" w:rsidRPr="00871340" w:rsidRDefault="001D1F2C" w:rsidP="00871340"/>
    <w:p w:rsidR="001D1F2C" w:rsidRPr="00871340" w:rsidRDefault="001D1F2C" w:rsidP="00871340"/>
    <w:p w:rsidR="001D1F2C" w:rsidRPr="00871340" w:rsidRDefault="001D1F2C" w:rsidP="00871340"/>
    <w:p w:rsidR="001D1F2C" w:rsidRDefault="001D1F2C" w:rsidP="00871340"/>
    <w:p w:rsidR="001D1F2C" w:rsidRDefault="001D1F2C" w:rsidP="00871340">
      <w:pPr>
        <w:jc w:val="center"/>
      </w:pPr>
      <w:r>
        <w:tab/>
      </w:r>
      <w:r>
        <w:tab/>
      </w:r>
      <w:r>
        <w:tab/>
        <w:t>4.</w:t>
      </w:r>
    </w:p>
    <w:p w:rsidR="001D1F2C" w:rsidRPr="00871340" w:rsidRDefault="001D1F2C" w:rsidP="00871340"/>
    <w:p w:rsidR="001D1F2C" w:rsidRPr="00871340" w:rsidRDefault="001D1F2C" w:rsidP="00871340"/>
    <w:p w:rsidR="001D1F2C" w:rsidRPr="00871340" w:rsidRDefault="001D1F2C" w:rsidP="00871340"/>
    <w:p w:rsidR="001D1F2C" w:rsidRPr="00871340" w:rsidRDefault="001D1F2C" w:rsidP="00871340"/>
    <w:p w:rsidR="001D1F2C" w:rsidRDefault="001D1F2C" w:rsidP="00871340">
      <w:r>
        <w:rPr>
          <w:noProof/>
          <w:lang w:eastAsia="pl-PL"/>
        </w:rPr>
        <w:pict>
          <v:shape id="_x0000_s1048" type="#_x0000_t75" alt="8cee9a63ee93356993129c499bd63ff6.jpg" style="position:absolute;margin-left:-5.25pt;margin-top:16.05pt;width:149.25pt;height:89.25pt;z-index:-251656704;visibility:visible">
            <v:imagedata r:id="rId22" o:title="" croptop="43363f" cropbottom="13894f" cropleft="32989f" cropright="3534f"/>
          </v:shape>
        </w:pict>
      </w:r>
    </w:p>
    <w:p w:rsidR="001D1F2C" w:rsidRDefault="001D1F2C" w:rsidP="00871340">
      <w:pPr>
        <w:ind w:firstLine="708"/>
      </w:pPr>
      <w:r>
        <w:t>5.</w:t>
      </w:r>
    </w:p>
    <w:p w:rsidR="001D1F2C" w:rsidRPr="00871340" w:rsidRDefault="001D1F2C" w:rsidP="00871340"/>
    <w:p w:rsidR="001D1F2C" w:rsidRPr="00871340" w:rsidRDefault="001D1F2C" w:rsidP="00871340">
      <w:r>
        <w:rPr>
          <w:noProof/>
          <w:lang w:eastAsia="pl-PL"/>
        </w:rPr>
        <w:pict>
          <v:shape id="_x0000_s1049" type="#_x0000_t75" alt="8cee9a63ee93356993129c499bd63ff6.jpg" style="position:absolute;margin-left:168.75pt;margin-top:17.75pt;width:149.25pt;height:97.5pt;z-index:-251657728;visibility:visible">
            <v:imagedata r:id="rId22" o:title="" croptop="31294f" cropbottom="25050f" cropleft="1914f" cropright="34609f"/>
          </v:shape>
        </w:pict>
      </w:r>
      <w:r>
        <w:rPr>
          <w:noProof/>
          <w:lang w:eastAsia="pl-PL"/>
        </w:rPr>
        <w:pict>
          <v:shape id="_x0000_s1050" type="#_x0000_t75" alt="8cee9a63ee93356993129c499bd63ff6.jpg" style="position:absolute;margin-left:365.25pt;margin-top:17.75pt;width:111pt;height:102pt;z-index:-251655680;visibility:visible">
            <v:imagedata r:id="rId22" o:title="" croptop="19998f" cropbottom="37259f" cropleft="38880f" cropright="7658f"/>
          </v:shape>
        </w:pict>
      </w:r>
    </w:p>
    <w:p w:rsidR="001D1F2C" w:rsidRDefault="001D1F2C" w:rsidP="00871340"/>
    <w:p w:rsidR="001D1F2C" w:rsidRDefault="001D1F2C" w:rsidP="00871340">
      <w:pPr>
        <w:tabs>
          <w:tab w:val="left" w:pos="2625"/>
          <w:tab w:val="left" w:pos="2832"/>
          <w:tab w:val="left" w:pos="3540"/>
          <w:tab w:val="left" w:pos="7485"/>
        </w:tabs>
      </w:pPr>
      <w:r>
        <w:tab/>
      </w:r>
      <w:r>
        <w:tab/>
      </w:r>
      <w:r>
        <w:tab/>
        <w:t>6.</w:t>
      </w:r>
      <w:r>
        <w:tab/>
        <w:t>7.</w:t>
      </w:r>
    </w:p>
    <w:p w:rsidR="001D1F2C" w:rsidRDefault="001D1F2C" w:rsidP="00871340">
      <w:r>
        <w:rPr>
          <w:noProof/>
          <w:lang w:eastAsia="pl-PL"/>
        </w:rPr>
        <w:pict>
          <v:shape id="Obraz 28" o:spid="_x0000_s1051" type="#_x0000_t75" alt="ccb0797254f34f7aebe707d47cac9569.jpg" style="position:absolute;margin-left:31.7pt;margin-top:11.15pt;width:112.3pt;height:146.25pt;z-index:-251654656;visibility:visible">
            <v:imagedata r:id="rId23" o:title=""/>
          </v:shape>
        </w:pict>
      </w:r>
      <w:r>
        <w:tab/>
        <w:t>8.</w:t>
      </w:r>
    </w:p>
    <w:p w:rsidR="001D1F2C" w:rsidRPr="00871340" w:rsidRDefault="001D1F2C" w:rsidP="00871340">
      <w:r>
        <w:rPr>
          <w:noProof/>
          <w:lang w:eastAsia="pl-PL"/>
        </w:rPr>
        <w:pict>
          <v:shape id="Obraz 29" o:spid="_x0000_s1052" type="#_x0000_t75" alt="27ee4a68261b608aca82e5e2ab648cce.jpg" style="position:absolute;margin-left:256.5pt;margin-top:21.7pt;width:171.75pt;height:164.25pt;z-index:-251653632;visibility:visible">
            <v:imagedata r:id="rId24" o:title=""/>
          </v:shape>
        </w:pict>
      </w:r>
    </w:p>
    <w:p w:rsidR="001D1F2C" w:rsidRDefault="001D1F2C" w:rsidP="00871340"/>
    <w:p w:rsidR="001D1F2C" w:rsidRDefault="001D1F2C" w:rsidP="00871340">
      <w:pPr>
        <w:jc w:val="center"/>
      </w:pPr>
      <w:r>
        <w:tab/>
      </w:r>
      <w:r>
        <w:tab/>
        <w:t>9.</w:t>
      </w:r>
    </w:p>
    <w:p w:rsidR="001D1F2C" w:rsidRPr="00CB14E8" w:rsidRDefault="001D1F2C" w:rsidP="00CB14E8"/>
    <w:p w:rsidR="001D1F2C" w:rsidRPr="00CB14E8" w:rsidRDefault="001D1F2C" w:rsidP="00CB14E8"/>
    <w:p w:rsidR="001D1F2C" w:rsidRPr="00D90BD9" w:rsidRDefault="001D1F2C" w:rsidP="00847A87">
      <w:pPr>
        <w:tabs>
          <w:tab w:val="left" w:pos="9270"/>
        </w:tabs>
      </w:pPr>
      <w:r>
        <w:br w:type="page"/>
      </w:r>
      <w:r w:rsidRPr="00D90BD9">
        <w:rPr>
          <w:rFonts w:ascii="Times New Roman" w:hAnsi="Times New Roman" w:cs="Times New Roman"/>
          <w:sz w:val="24"/>
          <w:szCs w:val="24"/>
        </w:rPr>
        <w:t xml:space="preserve">Ćwiczenie nr 1. </w:t>
      </w:r>
    </w:p>
    <w:p w:rsidR="001D1F2C" w:rsidRPr="00D90BD9" w:rsidRDefault="001D1F2C" w:rsidP="00A1115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0BD9">
        <w:rPr>
          <w:rFonts w:ascii="Times New Roman" w:hAnsi="Times New Roman" w:cs="Times New Roman"/>
          <w:sz w:val="24"/>
          <w:szCs w:val="24"/>
        </w:rPr>
        <w:t>Przyciąganie kolan do brzuch naprzemiennie raz prawe raz lewe x20</w:t>
      </w:r>
    </w:p>
    <w:p w:rsidR="001D1F2C" w:rsidRPr="00D90BD9" w:rsidRDefault="001D1F2C" w:rsidP="00A1115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0BD9">
        <w:rPr>
          <w:rFonts w:ascii="Times New Roman" w:hAnsi="Times New Roman" w:cs="Times New Roman"/>
          <w:sz w:val="24"/>
          <w:szCs w:val="24"/>
        </w:rPr>
        <w:t>Przyciąganie obydwu kolan do brzucha jednocześnie x20</w:t>
      </w:r>
    </w:p>
    <w:p w:rsidR="001D1F2C" w:rsidRPr="00D90BD9" w:rsidRDefault="001D1F2C" w:rsidP="00A1115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0BD9">
        <w:rPr>
          <w:rFonts w:ascii="Times New Roman" w:hAnsi="Times New Roman" w:cs="Times New Roman"/>
          <w:sz w:val="24"/>
          <w:szCs w:val="24"/>
        </w:rPr>
        <w:t xml:space="preserve">Przyciąganie i kolan  i głowy równocześnie x10 </w:t>
      </w:r>
    </w:p>
    <w:p w:rsidR="001D1F2C" w:rsidRPr="00D90BD9" w:rsidRDefault="001D1F2C" w:rsidP="00A111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BD9">
        <w:rPr>
          <w:rFonts w:ascii="Times New Roman" w:hAnsi="Times New Roman" w:cs="Times New Roman"/>
          <w:sz w:val="24"/>
          <w:szCs w:val="24"/>
        </w:rPr>
        <w:t>Ćwiczenie nr2.</w:t>
      </w:r>
    </w:p>
    <w:p w:rsidR="001D1F2C" w:rsidRPr="00D90BD9" w:rsidRDefault="001D1F2C" w:rsidP="006A4128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0BD9">
        <w:rPr>
          <w:rFonts w:ascii="Times New Roman" w:hAnsi="Times New Roman" w:cs="Times New Roman"/>
          <w:sz w:val="24"/>
          <w:szCs w:val="24"/>
        </w:rPr>
        <w:t>Unoszenie bioder x20</w:t>
      </w:r>
    </w:p>
    <w:p w:rsidR="001D1F2C" w:rsidRPr="00D90BD9" w:rsidRDefault="001D1F2C" w:rsidP="006A4128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0BD9">
        <w:rPr>
          <w:rFonts w:ascii="Times New Roman" w:hAnsi="Times New Roman" w:cs="Times New Roman"/>
          <w:sz w:val="24"/>
          <w:szCs w:val="24"/>
        </w:rPr>
        <w:t>Można wyprostować jedną nogę i wtedy podnosimy biodra i prostą nogę równocześnie. x 20</w:t>
      </w:r>
    </w:p>
    <w:p w:rsidR="001D1F2C" w:rsidRPr="00D90BD9" w:rsidRDefault="001D1F2C" w:rsidP="006A41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BD9">
        <w:rPr>
          <w:rFonts w:ascii="Times New Roman" w:hAnsi="Times New Roman" w:cs="Times New Roman"/>
          <w:sz w:val="24"/>
          <w:szCs w:val="24"/>
        </w:rPr>
        <w:t xml:space="preserve">Ćwiczenie nr 3. </w:t>
      </w:r>
    </w:p>
    <w:p w:rsidR="001D1F2C" w:rsidRPr="00D90BD9" w:rsidRDefault="001D1F2C" w:rsidP="006A4128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0BD9">
        <w:rPr>
          <w:rFonts w:ascii="Times New Roman" w:hAnsi="Times New Roman" w:cs="Times New Roman"/>
          <w:sz w:val="24"/>
          <w:szCs w:val="24"/>
        </w:rPr>
        <w:t>Przyciągamy kolana do brzucha i przekładamy raz na prawą raz na lewą stronę x10</w:t>
      </w:r>
    </w:p>
    <w:p w:rsidR="001D1F2C" w:rsidRPr="00D90BD9" w:rsidRDefault="001D1F2C" w:rsidP="006A41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BD9">
        <w:rPr>
          <w:rFonts w:ascii="Times New Roman" w:hAnsi="Times New Roman" w:cs="Times New Roman"/>
          <w:sz w:val="24"/>
          <w:szCs w:val="24"/>
        </w:rPr>
        <w:t>Ćwiczenie nr 4.</w:t>
      </w:r>
    </w:p>
    <w:p w:rsidR="001D1F2C" w:rsidRPr="00D90BD9" w:rsidRDefault="001D1F2C" w:rsidP="006A4128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0BD9">
        <w:rPr>
          <w:rFonts w:ascii="Times New Roman" w:hAnsi="Times New Roman" w:cs="Times New Roman"/>
          <w:sz w:val="24"/>
          <w:szCs w:val="24"/>
        </w:rPr>
        <w:t>Podnosimy prawą rękę i lewą nogę i odwrotnie x 20</w:t>
      </w:r>
    </w:p>
    <w:p w:rsidR="001D1F2C" w:rsidRPr="00D90BD9" w:rsidRDefault="001D1F2C" w:rsidP="006A41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BD9">
        <w:rPr>
          <w:rFonts w:ascii="Times New Roman" w:hAnsi="Times New Roman" w:cs="Times New Roman"/>
          <w:sz w:val="24"/>
          <w:szCs w:val="24"/>
        </w:rPr>
        <w:t>Ćwiczenie nr 4.</w:t>
      </w:r>
    </w:p>
    <w:p w:rsidR="001D1F2C" w:rsidRPr="00D90BD9" w:rsidRDefault="001D1F2C" w:rsidP="006A4128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0BD9">
        <w:rPr>
          <w:rFonts w:ascii="Times New Roman" w:hAnsi="Times New Roman" w:cs="Times New Roman"/>
          <w:sz w:val="24"/>
          <w:szCs w:val="24"/>
        </w:rPr>
        <w:t>Ze stania przechodzimy do przysiadu, następnie nie odrywając dłoni od podłoża próbujemy wyprostować nogi, przysiad i wstajemy x 10</w:t>
      </w:r>
    </w:p>
    <w:p w:rsidR="001D1F2C" w:rsidRPr="00D90BD9" w:rsidRDefault="001D1F2C" w:rsidP="006A41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BD9">
        <w:rPr>
          <w:rFonts w:ascii="Times New Roman" w:hAnsi="Times New Roman" w:cs="Times New Roman"/>
          <w:sz w:val="24"/>
          <w:szCs w:val="24"/>
        </w:rPr>
        <w:t>Ćwiczenie nr 5.</w:t>
      </w:r>
    </w:p>
    <w:p w:rsidR="001D1F2C" w:rsidRPr="00D90BD9" w:rsidRDefault="001D1F2C" w:rsidP="006A4128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0BD9">
        <w:rPr>
          <w:rFonts w:ascii="Times New Roman" w:hAnsi="Times New Roman" w:cs="Times New Roman"/>
          <w:sz w:val="24"/>
          <w:szCs w:val="24"/>
        </w:rPr>
        <w:t>Krążenie łokci w tył. Pamiętamy, żeby plecy były proste x 10</w:t>
      </w:r>
    </w:p>
    <w:p w:rsidR="001D1F2C" w:rsidRPr="00D90BD9" w:rsidRDefault="001D1F2C" w:rsidP="006A41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BD9">
        <w:rPr>
          <w:rFonts w:ascii="Times New Roman" w:hAnsi="Times New Roman" w:cs="Times New Roman"/>
          <w:sz w:val="24"/>
          <w:szCs w:val="24"/>
        </w:rPr>
        <w:t>Ćwiczenie nr 6.</w:t>
      </w:r>
    </w:p>
    <w:p w:rsidR="001D1F2C" w:rsidRPr="00D90BD9" w:rsidRDefault="001D1F2C" w:rsidP="006A4128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pict>
          <v:shape id="_x0000_s1053" type="#_x0000_t75" alt="5a6779642baa9529d7125ad900f020e3.jpg" style="position:absolute;left:0;text-align:left;margin-left:161.25pt;margin-top:58.65pt;width:190.05pt;height:399.75pt;z-index:-251636224;visibility:visible">
            <v:imagedata r:id="rId25" o:title="" cropbottom="7651f" cropright="35659f"/>
          </v:shape>
        </w:pict>
      </w:r>
      <w:r w:rsidRPr="00D90BD9">
        <w:rPr>
          <w:rFonts w:ascii="Times New Roman" w:hAnsi="Times New Roman" w:cs="Times New Roman"/>
          <w:sz w:val="24"/>
          <w:szCs w:val="24"/>
        </w:rPr>
        <w:t>Koci i koński grzbiet x 10</w:t>
      </w:r>
    </w:p>
    <w:p w:rsidR="001D1F2C" w:rsidRPr="00D90BD9" w:rsidRDefault="001D1F2C" w:rsidP="00D90BD9">
      <w:pPr>
        <w:spacing w:after="0"/>
        <w:jc w:val="center"/>
        <w:rPr>
          <w:b/>
          <w:bCs/>
          <w:i/>
          <w:iCs/>
        </w:rPr>
      </w:pPr>
      <w:r w:rsidRPr="00D90B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Wszystkie ćwiczenia wykonujemy powoli.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!!!</w:t>
      </w:r>
      <w:r w:rsidRPr="00D90BD9">
        <w:rPr>
          <w:b/>
          <w:bCs/>
          <w:i/>
          <w:iCs/>
        </w:rPr>
        <w:br w:type="page"/>
      </w:r>
    </w:p>
    <w:p w:rsidR="001D1F2C" w:rsidRDefault="001D1F2C" w:rsidP="00CB14E8">
      <w:pPr>
        <w:pStyle w:val="Heading1"/>
        <w:numPr>
          <w:ilvl w:val="0"/>
          <w:numId w:val="2"/>
        </w:numPr>
      </w:pPr>
      <w:bookmarkStart w:id="4" w:name="_Toc36225792"/>
      <w:r>
        <w:t>Ćwiczenia stóp.</w:t>
      </w:r>
      <w:bookmarkEnd w:id="4"/>
    </w:p>
    <w:p w:rsidR="001D1F2C" w:rsidRDefault="001D1F2C" w:rsidP="00CB14E8"/>
    <w:p w:rsidR="001D1F2C" w:rsidRPr="00CB14E8" w:rsidRDefault="001D1F2C" w:rsidP="00CB14E8"/>
    <w:p w:rsidR="001D1F2C" w:rsidRDefault="001D1F2C" w:rsidP="00CB14E8">
      <w:r>
        <w:rPr>
          <w:noProof/>
          <w:lang w:eastAsia="pl-PL"/>
        </w:rPr>
        <w:pict>
          <v:shape id="Obraz 30" o:spid="_x0000_s1054" type="#_x0000_t75" alt="8f3420385248c96d870fd2666e253c2f.jpg" style="position:absolute;margin-left:74.25pt;margin-top:154.5pt;width:151.5pt;height:227.25pt;z-index:-251652608;visibility:visible">
            <v:imagedata r:id="rId26" o:title=""/>
          </v:shape>
        </w:pict>
      </w:r>
      <w:r>
        <w:rPr>
          <w:noProof/>
          <w:lang w:eastAsia="pl-PL"/>
        </w:rPr>
        <w:pict>
          <v:shape id="Obraz 32" o:spid="_x0000_s1055" type="#_x0000_t75" alt="7326cd7027f0758a8d0d8ad104135575.jpg" style="position:absolute;margin-left:24.75pt;margin-top:.75pt;width:229.5pt;height:104.25pt;z-index:-251650560;visibility:visible">
            <v:imagedata r:id="rId27" o:title="" croptop="38446f" cropbottom="13956f" cropright="27125f"/>
          </v:shape>
        </w:pict>
      </w:r>
    </w:p>
    <w:p w:rsidR="001D1F2C" w:rsidRPr="00CB14E8" w:rsidRDefault="001D1F2C" w:rsidP="00CB14E8"/>
    <w:p w:rsidR="001D1F2C" w:rsidRPr="00CB14E8" w:rsidRDefault="001D1F2C" w:rsidP="00CB14E8"/>
    <w:p w:rsidR="001D1F2C" w:rsidRPr="00CB14E8" w:rsidRDefault="001D1F2C" w:rsidP="00CB14E8"/>
    <w:p w:rsidR="001D1F2C" w:rsidRPr="00CB14E8" w:rsidRDefault="001D1F2C" w:rsidP="00CB14E8"/>
    <w:p w:rsidR="001D1F2C" w:rsidRPr="00CB14E8" w:rsidRDefault="001D1F2C" w:rsidP="00CB14E8"/>
    <w:p w:rsidR="001D1F2C" w:rsidRPr="00CB14E8" w:rsidRDefault="001D1F2C" w:rsidP="00CB14E8"/>
    <w:p w:rsidR="001D1F2C" w:rsidRPr="00CB14E8" w:rsidRDefault="001D1F2C" w:rsidP="00CB14E8"/>
    <w:p w:rsidR="001D1F2C" w:rsidRPr="00CB14E8" w:rsidRDefault="001D1F2C" w:rsidP="00CB14E8"/>
    <w:p w:rsidR="001D1F2C" w:rsidRDefault="001D1F2C" w:rsidP="00CB14E8"/>
    <w:p w:rsidR="001D1F2C" w:rsidRDefault="001D1F2C" w:rsidP="00CB14E8">
      <w:pPr>
        <w:tabs>
          <w:tab w:val="left" w:pos="1215"/>
        </w:tabs>
      </w:pPr>
      <w:r>
        <w:rPr>
          <w:noProof/>
          <w:lang w:eastAsia="pl-PL"/>
        </w:rPr>
        <w:pict>
          <v:shape id="Obraz 31" o:spid="_x0000_s1056" type="#_x0000_t75" alt="72b1eeb21cbcc783e5e55d2a6e422648.jpg" style="position:absolute;margin-left:281.85pt;margin-top:4.3pt;width:199.5pt;height:301.5pt;z-index:-251651584;visibility:visible">
            <v:imagedata r:id="rId28" o:title=""/>
          </v:shape>
        </w:pict>
      </w:r>
      <w:r>
        <w:tab/>
      </w:r>
    </w:p>
    <w:p w:rsidR="001D1F2C" w:rsidRDefault="001D1F2C" w:rsidP="00CB14E8">
      <w:pPr>
        <w:tabs>
          <w:tab w:val="left" w:pos="1215"/>
        </w:tabs>
      </w:pPr>
    </w:p>
    <w:p w:rsidR="001D1F2C" w:rsidRDefault="001D1F2C" w:rsidP="00CB14E8">
      <w:pPr>
        <w:tabs>
          <w:tab w:val="left" w:pos="1215"/>
        </w:tabs>
      </w:pPr>
    </w:p>
    <w:p w:rsidR="001D1F2C" w:rsidRDefault="001D1F2C" w:rsidP="00CB14E8">
      <w:pPr>
        <w:tabs>
          <w:tab w:val="left" w:pos="1215"/>
        </w:tabs>
      </w:pPr>
    </w:p>
    <w:p w:rsidR="001D1F2C" w:rsidRDefault="001D1F2C" w:rsidP="00CB14E8">
      <w:pPr>
        <w:tabs>
          <w:tab w:val="left" w:pos="1215"/>
        </w:tabs>
      </w:pPr>
    </w:p>
    <w:p w:rsidR="001D1F2C" w:rsidRDefault="001D1F2C" w:rsidP="00CB14E8">
      <w:pPr>
        <w:tabs>
          <w:tab w:val="left" w:pos="1215"/>
        </w:tabs>
      </w:pPr>
    </w:p>
    <w:p w:rsidR="001D1F2C" w:rsidRDefault="001D1F2C" w:rsidP="00CB14E8">
      <w:pPr>
        <w:tabs>
          <w:tab w:val="left" w:pos="1215"/>
        </w:tabs>
      </w:pPr>
    </w:p>
    <w:p w:rsidR="001D1F2C" w:rsidRDefault="001D1F2C" w:rsidP="00CB14E8">
      <w:pPr>
        <w:tabs>
          <w:tab w:val="left" w:pos="1215"/>
        </w:tabs>
      </w:pPr>
    </w:p>
    <w:p w:rsidR="001D1F2C" w:rsidRDefault="001D1F2C" w:rsidP="00CB14E8">
      <w:pPr>
        <w:tabs>
          <w:tab w:val="left" w:pos="1215"/>
        </w:tabs>
      </w:pPr>
    </w:p>
    <w:p w:rsidR="001D1F2C" w:rsidRDefault="001D1F2C" w:rsidP="00CB14E8">
      <w:pPr>
        <w:tabs>
          <w:tab w:val="left" w:pos="1215"/>
        </w:tabs>
      </w:pPr>
    </w:p>
    <w:p w:rsidR="001D1F2C" w:rsidRDefault="001D1F2C" w:rsidP="00CB14E8">
      <w:pPr>
        <w:tabs>
          <w:tab w:val="left" w:pos="1215"/>
        </w:tabs>
      </w:pPr>
    </w:p>
    <w:p w:rsidR="001D1F2C" w:rsidRDefault="001D1F2C" w:rsidP="00CB14E8">
      <w:pPr>
        <w:tabs>
          <w:tab w:val="left" w:pos="1215"/>
        </w:tabs>
      </w:pPr>
    </w:p>
    <w:p w:rsidR="001D1F2C" w:rsidRDefault="001D1F2C" w:rsidP="00CB14E8">
      <w:pPr>
        <w:tabs>
          <w:tab w:val="left" w:pos="1215"/>
        </w:tabs>
      </w:pPr>
    </w:p>
    <w:p w:rsidR="001D1F2C" w:rsidRDefault="001D1F2C" w:rsidP="00CB14E8">
      <w:pPr>
        <w:tabs>
          <w:tab w:val="left" w:pos="1215"/>
        </w:tabs>
      </w:pPr>
    </w:p>
    <w:p w:rsidR="001D1F2C" w:rsidRDefault="001D1F2C" w:rsidP="00CB14E8">
      <w:pPr>
        <w:tabs>
          <w:tab w:val="left" w:pos="1215"/>
        </w:tabs>
      </w:pPr>
    </w:p>
    <w:p w:rsidR="001D1F2C" w:rsidRDefault="001D1F2C" w:rsidP="00CB14E8">
      <w:pPr>
        <w:tabs>
          <w:tab w:val="left" w:pos="1215"/>
        </w:tabs>
      </w:pPr>
    </w:p>
    <w:p w:rsidR="001D1F2C" w:rsidRDefault="001D1F2C"/>
    <w:p w:rsidR="001D1F2C" w:rsidRDefault="001D1F2C" w:rsidP="00CB14E8">
      <w:pPr>
        <w:pStyle w:val="Heading1"/>
        <w:numPr>
          <w:ilvl w:val="0"/>
          <w:numId w:val="2"/>
        </w:numPr>
      </w:pPr>
      <w:bookmarkStart w:id="5" w:name="_Toc36225793"/>
      <w:r>
        <w:t>Ćwiczenia z rodzicami</w:t>
      </w:r>
      <w:bookmarkEnd w:id="5"/>
      <w:r>
        <w:t xml:space="preserve"> </w:t>
      </w:r>
    </w:p>
    <w:p w:rsidR="001D1F2C" w:rsidRDefault="001D1F2C" w:rsidP="001D7737">
      <w:pPr>
        <w:tabs>
          <w:tab w:val="left" w:pos="7033"/>
        </w:tabs>
      </w:pPr>
      <w:r>
        <w:rPr>
          <w:noProof/>
          <w:lang w:eastAsia="pl-PL"/>
        </w:rPr>
        <w:pict>
          <v:shape id="Obraz 38" o:spid="_x0000_s1057" type="#_x0000_t75" alt="82e776b338bdcc2fd9437656908ca8c8.jpg" style="position:absolute;margin-left:237.1pt;margin-top:19.6pt;width:127.6pt;height:144.6pt;z-index:-251647488;visibility:visible">
            <v:imagedata r:id="rId29" o:title=""/>
          </v:shape>
        </w:pict>
      </w:r>
      <w:r>
        <w:tab/>
      </w:r>
    </w:p>
    <w:p w:rsidR="001D1F2C" w:rsidRDefault="001D1F2C" w:rsidP="001D7737">
      <w:r>
        <w:rPr>
          <w:noProof/>
          <w:lang w:eastAsia="pl-PL"/>
        </w:rPr>
        <w:pict>
          <v:shape id="Obraz 36" o:spid="_x0000_s1058" type="#_x0000_t75" alt="6c0895a6df7893c5e996efa1a4b4414c.jpg" style="position:absolute;margin-left:24.9pt;margin-top:2.55pt;width:131.6pt;height:138.1pt;z-index:-251649536;visibility:visible">
            <v:imagedata r:id="rId30" o:title="" gain="58982f"/>
          </v:shape>
        </w:pict>
      </w:r>
      <w:r>
        <w:t>Podnosimy i ręce i nogi czas ok. 10s 10x2</w:t>
      </w:r>
    </w:p>
    <w:p w:rsidR="001D1F2C" w:rsidRPr="001D7737" w:rsidRDefault="001D1F2C" w:rsidP="001D7737"/>
    <w:p w:rsidR="001D1F2C" w:rsidRPr="001D7737" w:rsidRDefault="001D1F2C" w:rsidP="001D7737"/>
    <w:p w:rsidR="001D1F2C" w:rsidRPr="001D7737" w:rsidRDefault="001D1F2C" w:rsidP="001D7737"/>
    <w:p w:rsidR="001D1F2C" w:rsidRPr="001D7737" w:rsidRDefault="001D1F2C" w:rsidP="001D7737"/>
    <w:p w:rsidR="001D1F2C" w:rsidRPr="001D7737" w:rsidRDefault="001D1F2C" w:rsidP="001D7737"/>
    <w:p w:rsidR="001D1F2C" w:rsidRDefault="001D1F2C" w:rsidP="001D7737">
      <w:r>
        <w:rPr>
          <w:noProof/>
          <w:lang w:eastAsia="pl-PL"/>
        </w:rPr>
        <w:pict>
          <v:shape id="Obraz 40" o:spid="_x0000_s1059" type="#_x0000_t75" alt="5764e6c9a7577b2d90c1600564914bc0.jpg" style="position:absolute;margin-left:186.5pt;margin-top:18.85pt;width:188.3pt;height:117.8pt;z-index:-251645440;visibility:visible">
            <v:imagedata r:id="rId31" o:title=""/>
          </v:shape>
        </w:pict>
      </w:r>
      <w:r>
        <w:rPr>
          <w:noProof/>
          <w:lang w:eastAsia="pl-PL"/>
        </w:rPr>
        <w:pict>
          <v:shape id="Obraz 37" o:spid="_x0000_s1060" type="#_x0000_t75" alt="8f91095bf8e6feaac76d608f61a9ddc9.jpg" style="position:absolute;margin-left:30.95pt;margin-top:12.3pt;width:116.3pt;height:219.25pt;z-index:-251648512;visibility:visible">
            <v:imagedata r:id="rId32" o:title="" gain="58982f"/>
          </v:shape>
        </w:pict>
      </w:r>
    </w:p>
    <w:p w:rsidR="001D1F2C" w:rsidRDefault="001D1F2C" w:rsidP="001D7737">
      <w:pPr>
        <w:tabs>
          <w:tab w:val="left" w:pos="2026"/>
          <w:tab w:val="left" w:pos="5760"/>
        </w:tabs>
      </w:pPr>
      <w:r>
        <w:tab/>
      </w:r>
      <w:r>
        <w:tab/>
      </w:r>
    </w:p>
    <w:p w:rsidR="001D1F2C" w:rsidRPr="001D7737" w:rsidRDefault="001D1F2C" w:rsidP="001D7737"/>
    <w:p w:rsidR="001D1F2C" w:rsidRPr="001D7737" w:rsidRDefault="001D1F2C" w:rsidP="001D7737"/>
    <w:p w:rsidR="001D1F2C" w:rsidRPr="001D7737" w:rsidRDefault="001D1F2C" w:rsidP="001D7737"/>
    <w:p w:rsidR="001D1F2C" w:rsidRPr="001D7737" w:rsidRDefault="001D1F2C" w:rsidP="001D7737"/>
    <w:p w:rsidR="001D1F2C" w:rsidRDefault="001D1F2C" w:rsidP="001D7737"/>
    <w:p w:rsidR="001D1F2C" w:rsidRDefault="001D1F2C" w:rsidP="001D7737">
      <w:pPr>
        <w:tabs>
          <w:tab w:val="left" w:pos="7501"/>
        </w:tabs>
      </w:pPr>
      <w:r>
        <w:rPr>
          <w:noProof/>
          <w:lang w:eastAsia="pl-PL"/>
        </w:rPr>
        <w:pict>
          <v:shape id="Obraz 39" o:spid="_x0000_s1061" type="#_x0000_t75" alt="313334c1dac7a236285c42fe3effb249.jpg" style="position:absolute;margin-left:326pt;margin-top:1.1pt;width:162.1pt;height:137.45pt;z-index:-251646464;visibility:visible">
            <v:imagedata r:id="rId33" o:title=""/>
          </v:shape>
        </w:pict>
      </w:r>
    </w:p>
    <w:p w:rsidR="001D1F2C" w:rsidRDefault="001D1F2C" w:rsidP="001D7737">
      <w:pPr>
        <w:tabs>
          <w:tab w:val="left" w:pos="7501"/>
        </w:tabs>
      </w:pPr>
    </w:p>
    <w:p w:rsidR="001D1F2C" w:rsidRDefault="001D1F2C" w:rsidP="001D7737">
      <w:pPr>
        <w:tabs>
          <w:tab w:val="left" w:pos="7501"/>
        </w:tabs>
      </w:pPr>
    </w:p>
    <w:p w:rsidR="001D1F2C" w:rsidRDefault="001D1F2C" w:rsidP="001D7737">
      <w:pPr>
        <w:tabs>
          <w:tab w:val="left" w:pos="7501"/>
        </w:tabs>
      </w:pPr>
      <w:r>
        <w:rPr>
          <w:noProof/>
          <w:lang w:eastAsia="pl-PL"/>
        </w:rPr>
        <w:pict>
          <v:shape id="Obraz 42" o:spid="_x0000_s1062" type="#_x0000_t75" alt="a756cac98fd6298fc6a7030db48109fb.jpg" style="position:absolute;margin-left:35.5pt;margin-top:19.65pt;width:162.1pt;height:157.05pt;z-index:-251644416;visibility:visible">
            <v:imagedata r:id="rId34" o:title=""/>
          </v:shape>
        </w:pict>
      </w:r>
    </w:p>
    <w:p w:rsidR="001D1F2C" w:rsidRDefault="001D1F2C" w:rsidP="001D7737">
      <w:pPr>
        <w:tabs>
          <w:tab w:val="left" w:pos="7501"/>
        </w:tabs>
      </w:pPr>
    </w:p>
    <w:p w:rsidR="001D1F2C" w:rsidRDefault="001D1F2C" w:rsidP="001D7737">
      <w:pPr>
        <w:tabs>
          <w:tab w:val="left" w:pos="7501"/>
        </w:tabs>
      </w:pPr>
    </w:p>
    <w:p w:rsidR="001D1F2C" w:rsidRDefault="001D1F2C" w:rsidP="001D7737">
      <w:pPr>
        <w:tabs>
          <w:tab w:val="left" w:pos="7501"/>
        </w:tabs>
      </w:pPr>
    </w:p>
    <w:p w:rsidR="001D1F2C" w:rsidRDefault="001D1F2C" w:rsidP="001D7737">
      <w:pPr>
        <w:tabs>
          <w:tab w:val="left" w:pos="7501"/>
        </w:tabs>
      </w:pPr>
      <w:r>
        <w:rPr>
          <w:noProof/>
          <w:lang w:eastAsia="pl-PL"/>
        </w:rPr>
        <w:pict>
          <v:shape id="Obraz 43" o:spid="_x0000_s1063" type="#_x0000_t75" alt="6817abd95c0097cb8f0b2e7f805d1831.jpg" style="position:absolute;margin-left:277.65pt;margin-top:16.1pt;width:162.1pt;height:91.6pt;z-index:-251643392;visibility:visible">
            <v:imagedata r:id="rId35" o:title=""/>
          </v:shape>
        </w:pict>
      </w:r>
    </w:p>
    <w:p w:rsidR="001D1F2C" w:rsidRDefault="001D1F2C" w:rsidP="001D7737">
      <w:pPr>
        <w:tabs>
          <w:tab w:val="left" w:pos="7501"/>
        </w:tabs>
      </w:pPr>
    </w:p>
    <w:p w:rsidR="001D1F2C" w:rsidRDefault="001D1F2C" w:rsidP="001D7737">
      <w:pPr>
        <w:tabs>
          <w:tab w:val="left" w:pos="7501"/>
        </w:tabs>
      </w:pPr>
    </w:p>
    <w:p w:rsidR="001D1F2C" w:rsidRDefault="001D1F2C" w:rsidP="001D7737">
      <w:pPr>
        <w:tabs>
          <w:tab w:val="left" w:pos="7501"/>
        </w:tabs>
      </w:pPr>
    </w:p>
    <w:p w:rsidR="001D1F2C" w:rsidRDefault="001D1F2C" w:rsidP="001D7737">
      <w:pPr>
        <w:tabs>
          <w:tab w:val="left" w:pos="7501"/>
        </w:tabs>
      </w:pPr>
    </w:p>
    <w:p w:rsidR="001D1F2C" w:rsidRDefault="001D1F2C" w:rsidP="001D7737">
      <w:pPr>
        <w:tabs>
          <w:tab w:val="left" w:pos="7501"/>
        </w:tabs>
      </w:pPr>
    </w:p>
    <w:p w:rsidR="001D1F2C" w:rsidRDefault="001D1F2C" w:rsidP="001D7737">
      <w:pPr>
        <w:tabs>
          <w:tab w:val="left" w:pos="7501"/>
        </w:tabs>
      </w:pPr>
    </w:p>
    <w:p w:rsidR="001D1F2C" w:rsidRDefault="001D1F2C"/>
    <w:p w:rsidR="001D1F2C" w:rsidRDefault="001D1F2C" w:rsidP="001D7737">
      <w:pPr>
        <w:pStyle w:val="Heading1"/>
        <w:numPr>
          <w:ilvl w:val="0"/>
          <w:numId w:val="2"/>
        </w:numPr>
      </w:pPr>
      <w:bookmarkStart w:id="6" w:name="_Toc36225794"/>
      <w:r>
        <w:t>Dla tych co mają piłkę rehabilitacyjną w domu.</w:t>
      </w:r>
      <w:bookmarkEnd w:id="6"/>
    </w:p>
    <w:p w:rsidR="001D1F2C" w:rsidRDefault="001D1F2C" w:rsidP="001D7737">
      <w:pPr>
        <w:pStyle w:val="Heading1"/>
        <w:ind w:left="720"/>
        <w:rPr>
          <w:rFonts w:cs="Calibri"/>
        </w:rPr>
      </w:pPr>
      <w:r>
        <w:rPr>
          <w:noProof/>
          <w:lang w:eastAsia="pl-PL"/>
        </w:rPr>
        <w:pict>
          <v:shape id="Obraz 44" o:spid="_x0000_s1064" type="#_x0000_t75" alt="846ea2d0fd70e8fc1cb0b01530b805d6.jpg" style="position:absolute;left:0;text-align:left;margin-left:43.65pt;margin-top:47.35pt;width:349pt;height:598.7pt;z-index:251635200;visibility:visible;mso-position-horizontal-relative:margin;mso-position-vertical-relative:margin">
            <v:imagedata r:id="rId36" o:title=""/>
            <w10:wrap type="square" anchorx="margin" anchory="margin"/>
          </v:shape>
        </w:pict>
      </w:r>
      <w:r>
        <w:rPr>
          <w:rFonts w:cs="Calibri"/>
        </w:rPr>
        <w:tab/>
      </w:r>
    </w:p>
    <w:p w:rsidR="001D1F2C" w:rsidRPr="001454BC" w:rsidRDefault="001D1F2C" w:rsidP="001454BC"/>
    <w:p w:rsidR="001D1F2C" w:rsidRDefault="001D1F2C" w:rsidP="00A65B65">
      <w:pPr>
        <w:pStyle w:val="Heading1"/>
        <w:numPr>
          <w:ilvl w:val="0"/>
          <w:numId w:val="2"/>
        </w:numPr>
      </w:pPr>
      <w:bookmarkStart w:id="7" w:name="_Toc36225795"/>
      <w:r>
        <w:t>Ćwiczenia różne</w:t>
      </w:r>
      <w:bookmarkEnd w:id="7"/>
    </w:p>
    <w:p w:rsidR="001D1F2C" w:rsidRDefault="001D1F2C" w:rsidP="001454BC"/>
    <w:p w:rsidR="001D1F2C" w:rsidRDefault="001D1F2C" w:rsidP="001454BC"/>
    <w:p w:rsidR="001D1F2C" w:rsidRPr="00D90BD9" w:rsidRDefault="001D1F2C" w:rsidP="00D90BD9">
      <w:r>
        <w:rPr>
          <w:noProof/>
          <w:lang w:eastAsia="pl-PL"/>
        </w:rPr>
        <w:pict>
          <v:shape id="Obraz 45" o:spid="_x0000_s1065" type="#_x0000_t75" alt="2c0ba0d34aff7a1a3bc3b24a15f05b88.jpg" style="position:absolute;margin-left:317.55pt;margin-top:9.8pt;width:161.15pt;height:261.45pt;z-index:251674112;visibility:visible">
            <v:imagedata r:id="rId37" o:title=""/>
          </v:shape>
        </w:pict>
      </w:r>
      <w:r>
        <w:rPr>
          <w:noProof/>
          <w:lang w:eastAsia="pl-PL"/>
        </w:rPr>
        <w:pict>
          <v:shape id="Obraz 46" o:spid="_x0000_s1066" type="#_x0000_t75" alt="8ce8e9780bcf3de1167532e8f4ca0808.jpg" style="position:absolute;margin-left:34.15pt;margin-top:.85pt;width:197.75pt;height:263.7pt;z-index:-251641344;visibility:visible">
            <v:imagedata r:id="rId38" o:title=""/>
          </v:shape>
        </w:pict>
      </w:r>
    </w:p>
    <w:p w:rsidR="001D1F2C" w:rsidRPr="00D90BD9" w:rsidRDefault="001D1F2C" w:rsidP="00D90BD9"/>
    <w:p w:rsidR="001D1F2C" w:rsidRPr="00D90BD9" w:rsidRDefault="001D1F2C" w:rsidP="00D90BD9"/>
    <w:p w:rsidR="001D1F2C" w:rsidRPr="00D90BD9" w:rsidRDefault="001D1F2C" w:rsidP="00D90BD9"/>
    <w:p w:rsidR="001D1F2C" w:rsidRPr="00D90BD9" w:rsidRDefault="001D1F2C" w:rsidP="00D90BD9"/>
    <w:p w:rsidR="001D1F2C" w:rsidRPr="00D90BD9" w:rsidRDefault="001D1F2C" w:rsidP="00D90BD9"/>
    <w:p w:rsidR="001D1F2C" w:rsidRPr="00D90BD9" w:rsidRDefault="001D1F2C" w:rsidP="00D90BD9"/>
    <w:p w:rsidR="001D1F2C" w:rsidRPr="00D90BD9" w:rsidRDefault="001D1F2C" w:rsidP="00D90BD9"/>
    <w:p w:rsidR="001D1F2C" w:rsidRPr="00D90BD9" w:rsidRDefault="001D1F2C" w:rsidP="00D90BD9"/>
    <w:p w:rsidR="001D1F2C" w:rsidRPr="00D90BD9" w:rsidRDefault="001D1F2C" w:rsidP="00D90BD9"/>
    <w:p w:rsidR="001D1F2C" w:rsidRPr="00D90BD9" w:rsidRDefault="001D1F2C" w:rsidP="00D90BD9"/>
    <w:p w:rsidR="001D1F2C" w:rsidRPr="00D90BD9" w:rsidRDefault="001D1F2C" w:rsidP="00D90BD9"/>
    <w:p w:rsidR="001D1F2C" w:rsidRPr="00D90BD9" w:rsidRDefault="001D1F2C" w:rsidP="00D90BD9">
      <w:r>
        <w:rPr>
          <w:noProof/>
          <w:lang w:eastAsia="pl-PL"/>
        </w:rPr>
        <w:pict>
          <v:shape id="Obraz 51" o:spid="_x0000_s1067" type="#_x0000_t75" alt="dd35b2468cb7bec3218c8ee10fe50fe3.jpg" style="position:absolute;margin-left:64pt;margin-top:20.95pt;width:153.85pt;height:233.05pt;z-index:-251637248;visibility:visible">
            <v:imagedata r:id="rId39" o:title=""/>
          </v:shape>
        </w:pict>
      </w:r>
    </w:p>
    <w:p w:rsidR="001D1F2C" w:rsidRPr="00D90BD9" w:rsidRDefault="001D1F2C" w:rsidP="00D90BD9">
      <w:r>
        <w:rPr>
          <w:noProof/>
          <w:lang w:eastAsia="pl-PL"/>
        </w:rPr>
        <w:pict>
          <v:shape id="Obraz 50" o:spid="_x0000_s1068" type="#_x0000_t75" alt="67285c8c3cb62ebdfef02519f3a5a11d.jpg" style="position:absolute;margin-left:312.4pt;margin-top:19.1pt;width:181.75pt;height:196.35pt;z-index:-251638272;visibility:visible">
            <v:imagedata r:id="rId40" o:title="" croptop="13424f" cropbottom="12399f"/>
          </v:shape>
        </w:pict>
      </w:r>
    </w:p>
    <w:p w:rsidR="001D1F2C" w:rsidRPr="00D90BD9" w:rsidRDefault="001D1F2C" w:rsidP="00D90BD9"/>
    <w:p w:rsidR="001D1F2C" w:rsidRPr="00D90BD9" w:rsidRDefault="001D1F2C" w:rsidP="00D90BD9"/>
    <w:p w:rsidR="001D1F2C" w:rsidRPr="00D90BD9" w:rsidRDefault="001D1F2C" w:rsidP="00D90BD9"/>
    <w:p w:rsidR="001D1F2C" w:rsidRPr="00D90BD9" w:rsidRDefault="001D1F2C" w:rsidP="00D90BD9"/>
    <w:p w:rsidR="001D1F2C" w:rsidRPr="00D90BD9" w:rsidRDefault="001D1F2C" w:rsidP="00D90BD9"/>
    <w:p w:rsidR="001D1F2C" w:rsidRPr="00D90BD9" w:rsidRDefault="001D1F2C" w:rsidP="00D90BD9"/>
    <w:p w:rsidR="001D1F2C" w:rsidRPr="00D90BD9" w:rsidRDefault="001D1F2C" w:rsidP="00D90BD9"/>
    <w:p w:rsidR="001D1F2C" w:rsidRPr="00D90BD9" w:rsidRDefault="001D1F2C" w:rsidP="00D90BD9"/>
    <w:p w:rsidR="001D1F2C" w:rsidRDefault="001D1F2C" w:rsidP="00D90BD9"/>
    <w:p w:rsidR="001D1F2C" w:rsidRDefault="001D1F2C" w:rsidP="00D90BD9"/>
    <w:p w:rsidR="001D1F2C" w:rsidRDefault="001D1F2C" w:rsidP="00A65B65">
      <w:pPr>
        <w:tabs>
          <w:tab w:val="left" w:pos="1099"/>
          <w:tab w:val="left" w:pos="5825"/>
        </w:tabs>
      </w:pPr>
      <w:r>
        <w:tab/>
      </w:r>
    </w:p>
    <w:p w:rsidR="001D1F2C" w:rsidRDefault="001D1F2C">
      <w:r>
        <w:br w:type="page"/>
      </w:r>
    </w:p>
    <w:p w:rsidR="001D1F2C" w:rsidRDefault="001D1F2C" w:rsidP="00A65B65">
      <w:pPr>
        <w:tabs>
          <w:tab w:val="left" w:pos="1099"/>
          <w:tab w:val="left" w:pos="5825"/>
        </w:tabs>
      </w:pPr>
      <w:r>
        <w:tab/>
      </w:r>
    </w:p>
    <w:p w:rsidR="001D1F2C" w:rsidRPr="00D90BD9" w:rsidRDefault="001D1F2C" w:rsidP="00D90BD9">
      <w:r>
        <w:rPr>
          <w:noProof/>
          <w:lang w:eastAsia="pl-PL"/>
        </w:rPr>
        <w:pict>
          <v:shape id="Obraz 47" o:spid="_x0000_s1069" type="#_x0000_t75" alt="2603fa3e382a93de057c1b2d0c58f599.jpg" style="position:absolute;margin-left:64.4pt;margin-top:38.95pt;width:169pt;height:233.05pt;z-index:-251640320;visibility:visible">
            <v:imagedata r:id="rId41" o:title=""/>
          </v:shape>
        </w:pict>
      </w:r>
      <w:r>
        <w:rPr>
          <w:noProof/>
          <w:lang w:eastAsia="pl-PL"/>
        </w:rPr>
        <w:pict>
          <v:shape id="Obraz 49" o:spid="_x0000_s1070" type="#_x0000_t75" alt="923c7bd48c00c1cd4ab5509b86b0773a.jpg" style="position:absolute;margin-left:227.8pt;margin-top:350.15pt;width:207.65pt;height:166.9pt;z-index:-251639296;visibility:visible">
            <v:imagedata r:id="rId42" o:title="" croptop="38422f" cropbottom="3010f" cropleft="4660f" cropright="15769f"/>
          </v:shape>
        </w:pict>
      </w:r>
    </w:p>
    <w:sectPr w:rsidR="001D1F2C" w:rsidRPr="00D90BD9" w:rsidSect="00A65B65">
      <w:footerReference w:type="default" r:id="rId43"/>
      <w:pgSz w:w="11906" w:h="16838"/>
      <w:pgMar w:top="720" w:right="720" w:bottom="720" w:left="720" w:header="708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1F2C" w:rsidRDefault="001D1F2C" w:rsidP="00CB14E8">
      <w:pPr>
        <w:spacing w:after="0" w:line="240" w:lineRule="auto"/>
      </w:pPr>
      <w:r>
        <w:separator/>
      </w:r>
    </w:p>
  </w:endnote>
  <w:endnote w:type="continuationSeparator" w:id="0">
    <w:p w:rsidR="001D1F2C" w:rsidRDefault="001D1F2C" w:rsidP="00CB1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F2C" w:rsidRDefault="001D1F2C">
    <w:pPr>
      <w:pStyle w:val="Footer"/>
      <w:jc w:val="right"/>
    </w:pPr>
    <w:fldSimple w:instr=" PAGE   \* MERGEFORMAT ">
      <w:r>
        <w:rPr>
          <w:noProof/>
        </w:rPr>
        <w:t>5</w:t>
      </w:r>
    </w:fldSimple>
  </w:p>
  <w:p w:rsidR="001D1F2C" w:rsidRDefault="001D1F2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1F2C" w:rsidRDefault="001D1F2C" w:rsidP="00CB14E8">
      <w:pPr>
        <w:spacing w:after="0" w:line="240" w:lineRule="auto"/>
      </w:pPr>
      <w:r>
        <w:separator/>
      </w:r>
    </w:p>
  </w:footnote>
  <w:footnote w:type="continuationSeparator" w:id="0">
    <w:p w:rsidR="001D1F2C" w:rsidRDefault="001D1F2C" w:rsidP="00CB1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24E5"/>
    <w:multiLevelType w:val="hybridMultilevel"/>
    <w:tmpl w:val="7A580CC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E5855"/>
    <w:multiLevelType w:val="hybridMultilevel"/>
    <w:tmpl w:val="3ABC86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AA1E85"/>
    <w:multiLevelType w:val="hybridMultilevel"/>
    <w:tmpl w:val="8C38CED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C30DD9"/>
    <w:multiLevelType w:val="hybridMultilevel"/>
    <w:tmpl w:val="921221D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676D24"/>
    <w:multiLevelType w:val="hybridMultilevel"/>
    <w:tmpl w:val="701660B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C17FAE"/>
    <w:multiLevelType w:val="hybridMultilevel"/>
    <w:tmpl w:val="C834F4BC"/>
    <w:lvl w:ilvl="0" w:tplc="AA68D98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C00956"/>
    <w:multiLevelType w:val="hybridMultilevel"/>
    <w:tmpl w:val="D8DE6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59525B"/>
    <w:multiLevelType w:val="hybridMultilevel"/>
    <w:tmpl w:val="12B4FF1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AF78C5"/>
    <w:multiLevelType w:val="hybridMultilevel"/>
    <w:tmpl w:val="B64E5E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4E4933"/>
    <w:multiLevelType w:val="hybridMultilevel"/>
    <w:tmpl w:val="E9340F8C"/>
    <w:lvl w:ilvl="0" w:tplc="81B69B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5704"/>
    <w:rsid w:val="001454BC"/>
    <w:rsid w:val="00195704"/>
    <w:rsid w:val="001B708B"/>
    <w:rsid w:val="001D1F2C"/>
    <w:rsid w:val="001D7737"/>
    <w:rsid w:val="00392437"/>
    <w:rsid w:val="005971DD"/>
    <w:rsid w:val="005E120F"/>
    <w:rsid w:val="005F54D8"/>
    <w:rsid w:val="006A4128"/>
    <w:rsid w:val="006E3AEB"/>
    <w:rsid w:val="00723094"/>
    <w:rsid w:val="00764FE2"/>
    <w:rsid w:val="007B35C9"/>
    <w:rsid w:val="00847A87"/>
    <w:rsid w:val="00871340"/>
    <w:rsid w:val="0089707E"/>
    <w:rsid w:val="008E6377"/>
    <w:rsid w:val="009F6736"/>
    <w:rsid w:val="00A1115D"/>
    <w:rsid w:val="00A350A6"/>
    <w:rsid w:val="00A65B65"/>
    <w:rsid w:val="00B02BF5"/>
    <w:rsid w:val="00B275C6"/>
    <w:rsid w:val="00B6296C"/>
    <w:rsid w:val="00B657E0"/>
    <w:rsid w:val="00BA510B"/>
    <w:rsid w:val="00BB7A44"/>
    <w:rsid w:val="00CB14E8"/>
    <w:rsid w:val="00D90BD9"/>
    <w:rsid w:val="00DB6D25"/>
    <w:rsid w:val="00FF1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nhideWhenUsed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">
    <w:name w:val="Normal"/>
    <w:qFormat/>
    <w:rsid w:val="00BB7A44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71DD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71DD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971DD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5971DD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5971DD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5971DD"/>
    <w:rPr>
      <w:rFonts w:ascii="Cambria" w:hAnsi="Cambria" w:cs="Cambria"/>
      <w:b/>
      <w:b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rsid w:val="00195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7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F1ED7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CB14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4E8"/>
  </w:style>
  <w:style w:type="paragraph" w:styleId="Footer">
    <w:name w:val="footer"/>
    <w:basedOn w:val="Normal"/>
    <w:link w:val="FooterChar"/>
    <w:uiPriority w:val="99"/>
    <w:rsid w:val="00CB14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4E8"/>
  </w:style>
  <w:style w:type="paragraph" w:styleId="Title">
    <w:name w:val="Title"/>
    <w:basedOn w:val="Normal"/>
    <w:next w:val="Normal"/>
    <w:link w:val="TitleChar"/>
    <w:uiPriority w:val="99"/>
    <w:qFormat/>
    <w:rsid w:val="00D90BD9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D90BD9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DocumentMap">
    <w:name w:val="Document Map"/>
    <w:basedOn w:val="Normal"/>
    <w:link w:val="DocumentMapChar"/>
    <w:uiPriority w:val="99"/>
    <w:semiHidden/>
    <w:rsid w:val="00A65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65B6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99"/>
    <w:qFormat/>
    <w:rsid w:val="00A65B65"/>
    <w:rPr>
      <w:rFonts w:eastAsia="Times New Roman" w:cs="Calibri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rsid w:val="00A65B65"/>
    <w:rPr>
      <w:rFonts w:eastAsia="Times New Roman"/>
      <w:sz w:val="22"/>
      <w:szCs w:val="22"/>
      <w:lang w:val="pl-PL" w:eastAsia="en-US"/>
    </w:rPr>
  </w:style>
  <w:style w:type="paragraph" w:styleId="TOCHeading">
    <w:name w:val="TOC Heading"/>
    <w:basedOn w:val="Heading1"/>
    <w:next w:val="Normal"/>
    <w:uiPriority w:val="99"/>
    <w:qFormat/>
    <w:rsid w:val="00DB6D25"/>
    <w:pPr>
      <w:outlineLvl w:val="9"/>
    </w:pPr>
  </w:style>
  <w:style w:type="paragraph" w:styleId="TOC1">
    <w:name w:val="toc 1"/>
    <w:basedOn w:val="Normal"/>
    <w:next w:val="Normal"/>
    <w:autoRedefine/>
    <w:uiPriority w:val="99"/>
    <w:semiHidden/>
    <w:rsid w:val="00DB6D25"/>
    <w:pPr>
      <w:spacing w:after="100"/>
    </w:pPr>
  </w:style>
  <w:style w:type="character" w:styleId="Hyperlink">
    <w:name w:val="Hyperlink"/>
    <w:basedOn w:val="DefaultParagraphFont"/>
    <w:uiPriority w:val="99"/>
    <w:rsid w:val="00DB6D2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11</Pages>
  <Words>438</Words>
  <Characters>2632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Rehabilitacja</dc:title>
  <dc:subject/>
  <dc:creator>Monika</dc:creator>
  <cp:keywords/>
  <dc:description/>
  <cp:lastModifiedBy>yeti</cp:lastModifiedBy>
  <cp:revision>4</cp:revision>
  <dcterms:created xsi:type="dcterms:W3CDTF">2020-03-27T18:39:00Z</dcterms:created>
  <dcterms:modified xsi:type="dcterms:W3CDTF">2020-03-27T18:46:00Z</dcterms:modified>
</cp:coreProperties>
</file>